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79" w:rsidRDefault="00346879" w:rsidP="00346879">
      <w:pPr>
        <w:pStyle w:val="ConsPlusNormal"/>
        <w:jc w:val="center"/>
      </w:pPr>
      <w:r>
        <w:t>ОПИСАНИЕ МЕСТОПОЛОЖЕНИЯ ГРАНИЦ</w:t>
      </w:r>
    </w:p>
    <w:p w:rsidR="00346879" w:rsidRDefault="00346879" w:rsidP="00346879">
      <w:pPr>
        <w:pStyle w:val="ConsPlusNormal"/>
        <w:jc w:val="center"/>
      </w:pPr>
    </w:p>
    <w:p w:rsidR="00346879" w:rsidRPr="00B4021D" w:rsidRDefault="00346879" w:rsidP="0034687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</w:t>
      </w:r>
      <w:r w:rsidR="007E35D5">
        <w:rPr>
          <w:color w:val="000000" w:themeColor="text1"/>
          <w:u w:val="single"/>
        </w:rPr>
        <w:t xml:space="preserve">4 </w:t>
      </w:r>
      <w:r>
        <w:rPr>
          <w:color w:val="000000" w:themeColor="text1"/>
          <w:u w:val="single"/>
        </w:rPr>
        <w:t>(Сервитут 1</w:t>
      </w:r>
      <w:r w:rsidR="007E35D5">
        <w:rPr>
          <w:color w:val="000000" w:themeColor="text1"/>
          <w:u w:val="single"/>
        </w:rPr>
        <w:t>4</w:t>
      </w:r>
      <w:r>
        <w:rPr>
          <w:color w:val="000000" w:themeColor="text1"/>
          <w:u w:val="single"/>
        </w:rPr>
        <w:t>)</w:t>
      </w:r>
    </w:p>
    <w:p w:rsidR="00346879" w:rsidRPr="00E83143" w:rsidRDefault="00984681" w:rsidP="00346879">
      <w:pPr>
        <w:pStyle w:val="ConsPlusNormal"/>
        <w:jc w:val="center"/>
        <w:rPr>
          <w:sz w:val="22"/>
        </w:rPr>
      </w:pPr>
      <w:r>
        <w:t xml:space="preserve"> </w:t>
      </w:r>
      <w:proofErr w:type="gramStart"/>
      <w:r w:rsidR="00346879" w:rsidRPr="00E83143">
        <w:rPr>
          <w:sz w:val="22"/>
        </w:rPr>
        <w:t>(наименование объекта</w:t>
      </w:r>
      <w:r w:rsidRPr="00E83143">
        <w:rPr>
          <w:sz w:val="22"/>
        </w:rPr>
        <w:t>,</w:t>
      </w:r>
      <w:r w:rsidR="00346879" w:rsidRPr="00E83143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346879" w:rsidRDefault="00346879" w:rsidP="00346879">
      <w:pPr>
        <w:pStyle w:val="ConsPlusNormal"/>
        <w:jc w:val="center"/>
      </w:pPr>
    </w:p>
    <w:p w:rsidR="00B5095C" w:rsidRPr="00462FDF" w:rsidRDefault="00346879" w:rsidP="0034687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FF2BC2" w:rsidP="00FF2BC2">
            <w:pPr>
              <w:pStyle w:val="ConsPlusNormal"/>
            </w:pPr>
            <w:r>
              <w:t>8831</w:t>
            </w:r>
            <w:r w:rsidR="00A6448F">
              <w:t xml:space="preserve"> кв</w:t>
            </w:r>
            <w:proofErr w:type="gramStart"/>
            <w:r w:rsidR="00A6448F">
              <w:t>.м</w:t>
            </w:r>
            <w:proofErr w:type="gramEnd"/>
            <w:r w:rsidR="00A6448F">
              <w:t xml:space="preserve"> +/- </w:t>
            </w:r>
            <w:r>
              <w:t>33</w:t>
            </w:r>
            <w:r w:rsidR="00A6448F">
              <w:t xml:space="preserve"> кв.м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984681" w:rsidRDefault="00984681" w:rsidP="00984681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984681" w:rsidRDefault="00984681" w:rsidP="00984681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я, на срок указанных строительства, реконструкции, ремонта;</w:t>
            </w:r>
            <w:proofErr w:type="gramEnd"/>
          </w:p>
          <w:p w:rsidR="00B5095C" w:rsidRDefault="00984681" w:rsidP="00984681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E35C89" w:rsidRPr="00E35C89" w:rsidRDefault="002D4E18" w:rsidP="00346879">
      <w:r>
        <w:br w:type="page"/>
      </w:r>
    </w:p>
    <w:p w:rsidR="00C9571F" w:rsidRDefault="00E35C89" w:rsidP="00346879">
      <w:pPr>
        <w:spacing w:after="1" w:line="240" w:lineRule="atLeast"/>
        <w:jc w:val="center"/>
      </w:pPr>
      <w:r>
        <w:lastRenderedPageBreak/>
        <w:br w:type="textWrapping" w:clear="all"/>
      </w:r>
      <w:r w:rsidR="00346879"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C9571F" w:rsidTr="00FB73A2">
        <w:tc>
          <w:tcPr>
            <w:tcW w:w="9786" w:type="dxa"/>
            <w:gridSpan w:val="5"/>
          </w:tcPr>
          <w:p w:rsidR="00C9571F" w:rsidRDefault="00C9571F" w:rsidP="00FB73A2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r>
              <w:fldChar w:fldCharType="begin"/>
            </w:r>
            <w:r>
              <w:instrText>HYPERLINK "consultantplus://offline/ref=AA8E3D3BF591B505D597C8646F0898AA31895140CA8162D409B19CA8DA835AD9D82E6CC4C4A2D3E3fBG2P"</w:instrText>
            </w:r>
            <w:r>
              <w:fldChar w:fldCharType="separate"/>
            </w:r>
            <w:r>
              <w:fldChar w:fldCharType="end"/>
            </w:r>
          </w:p>
        </w:tc>
      </w:tr>
      <w:tr w:rsidR="00C9571F" w:rsidTr="00FB73A2">
        <w:tc>
          <w:tcPr>
            <w:tcW w:w="9786" w:type="dxa"/>
            <w:gridSpan w:val="5"/>
          </w:tcPr>
          <w:p w:rsidR="00C9571F" w:rsidRPr="0011474A" w:rsidRDefault="00C9571F" w:rsidP="00FB73A2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1. Система координат </w:t>
            </w:r>
            <w:r>
              <w:rPr>
                <w:lang w:val="en-US"/>
              </w:rPr>
              <w:t>_</w:t>
            </w:r>
            <w:r>
              <w:t>_</w:t>
            </w:r>
            <w:r w:rsidRPr="005C3994">
              <w:rPr>
                <w:u w:val="single"/>
              </w:rPr>
              <w:t xml:space="preserve"> МСК-61, 2 зона</w:t>
            </w:r>
            <w:r w:rsidRPr="005C3994">
              <w:rPr>
                <w:u w:val="single"/>
                <w:lang w:val="en-US"/>
              </w:rPr>
              <w:t xml:space="preserve"> </w:t>
            </w:r>
            <w:r>
              <w:rPr>
                <w:lang w:val="en-US"/>
              </w:rPr>
              <w:t>__</w:t>
            </w:r>
          </w:p>
        </w:tc>
      </w:tr>
      <w:tr w:rsidR="00C9571F" w:rsidTr="00FB73A2">
        <w:tc>
          <w:tcPr>
            <w:tcW w:w="9786" w:type="dxa"/>
            <w:gridSpan w:val="5"/>
          </w:tcPr>
          <w:p w:rsidR="00C9571F" w:rsidRDefault="00C9571F" w:rsidP="00FB73A2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C9571F" w:rsidTr="00FB73A2">
        <w:tc>
          <w:tcPr>
            <w:tcW w:w="1184" w:type="dxa"/>
            <w:vMerge w:val="restart"/>
          </w:tcPr>
          <w:p w:rsidR="00C9571F" w:rsidRDefault="00C9571F" w:rsidP="00FB73A2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C9571F" w:rsidRDefault="00C9571F" w:rsidP="00FB73A2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C9571F" w:rsidTr="00FB73A2">
        <w:tc>
          <w:tcPr>
            <w:tcW w:w="1184" w:type="dxa"/>
            <w:vMerge/>
          </w:tcPr>
          <w:p w:rsidR="00C9571F" w:rsidRDefault="00C9571F" w:rsidP="00FB73A2"/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C9571F" w:rsidRDefault="00C9571F" w:rsidP="00FB73A2"/>
        </w:tc>
        <w:tc>
          <w:tcPr>
            <w:tcW w:w="1122" w:type="dxa"/>
            <w:vMerge/>
          </w:tcPr>
          <w:p w:rsidR="00C9571F" w:rsidRDefault="00C9571F" w:rsidP="00FB73A2"/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419956.75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2207538.72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419954.91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2207538.45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419953.04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2207536.06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419953.21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2207532.40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419959.67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2207523.15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419966.01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2207514.10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419973.60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2207499.77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419977.38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2207484.85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419979.48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2207457.24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10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419977.63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2207436.41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11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419974.03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2207421.88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12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419971.56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2207411.92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13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419966.46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2207396.29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14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419962.55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2207384.29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15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419941.81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2207338.61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16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419903.63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2207264.60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17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419872.66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2207204.41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18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419867.11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2207191.51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19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419862.29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2207178.12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20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419850.04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2207128.22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21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419843.88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2207097.86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lastRenderedPageBreak/>
              <w:t>22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419841.20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2207079.40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23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419841.10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2207055.22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24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419843.20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2207037.66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25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419843.44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2207030.59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26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419844.87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2206999.32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27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419848.51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2206980.85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28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419852.40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2206962.80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29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419861.18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2206933.80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30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419862.39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2206927.72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31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419865.21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2206913.60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32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419865.83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2206910.52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33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419868.23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2206889.17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Pr="00DD0D92" w:rsidRDefault="00C9571F" w:rsidP="00FB73A2">
            <w:pPr>
              <w:spacing w:after="1" w:line="240" w:lineRule="atLeast"/>
              <w:jc w:val="center"/>
            </w:pPr>
            <w:r w:rsidRPr="00DD0D92">
              <w:t>34</w:t>
            </w:r>
          </w:p>
        </w:tc>
        <w:tc>
          <w:tcPr>
            <w:tcW w:w="1870" w:type="dxa"/>
          </w:tcPr>
          <w:p w:rsidR="00C9571F" w:rsidRPr="00DD0D92" w:rsidRDefault="00C9571F" w:rsidP="00FB73A2">
            <w:pPr>
              <w:spacing w:after="1" w:line="240" w:lineRule="atLeast"/>
              <w:jc w:val="center"/>
            </w:pPr>
            <w:r w:rsidRPr="00DD0D92">
              <w:t>419868.93</w:t>
            </w:r>
          </w:p>
        </w:tc>
        <w:tc>
          <w:tcPr>
            <w:tcW w:w="1683" w:type="dxa"/>
          </w:tcPr>
          <w:p w:rsidR="00C9571F" w:rsidRPr="00DD0D92" w:rsidRDefault="00C9571F" w:rsidP="00FB73A2">
            <w:pPr>
              <w:spacing w:after="1" w:line="240" w:lineRule="atLeast"/>
              <w:jc w:val="center"/>
            </w:pPr>
            <w:r w:rsidRPr="00DD0D92">
              <w:t>2206883.57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35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419857.15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2206910.83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36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419839.59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2206951.43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37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419838.46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2206968.91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38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419832.50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2207061.71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39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419830.15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2207098.27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40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419837.96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2207127.26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419863.80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2207223.18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42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419864.45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2207225.61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43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419884.68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2207264.93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44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419887.86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2207270.54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45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419944.95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2207371.43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46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419952.23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2207398.91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47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419965.95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2207450.68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48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419963.75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2207460.09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49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419961.48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2207469.76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50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419960.55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2207482.09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lastRenderedPageBreak/>
              <w:t>51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419957.63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2207493.61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52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419954.52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2207499.48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53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419950.33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2207517.36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54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419942.11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2207552.46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55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419942.97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2207553.33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56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419945.55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2207557.77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571F" w:rsidTr="00FB73A2">
        <w:tc>
          <w:tcPr>
            <w:tcW w:w="1184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419956.75</w:t>
            </w:r>
          </w:p>
        </w:tc>
        <w:tc>
          <w:tcPr>
            <w:tcW w:w="1683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2207538.72</w:t>
            </w:r>
          </w:p>
        </w:tc>
        <w:tc>
          <w:tcPr>
            <w:tcW w:w="3927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9571F" w:rsidRDefault="00C9571F" w:rsidP="00FB73A2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C9571F" w:rsidRPr="00C9571F" w:rsidRDefault="00C9571F" w:rsidP="00C9571F"/>
    <w:p w:rsidR="00743D49" w:rsidRPr="00C9571F" w:rsidRDefault="00743D49" w:rsidP="00C9571F"/>
    <w:sectPr w:rsidR="00743D49" w:rsidRPr="00C9571F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36E" w:rsidRDefault="00FE236E" w:rsidP="00346879">
      <w:r>
        <w:separator/>
      </w:r>
    </w:p>
  </w:endnote>
  <w:endnote w:type="continuationSeparator" w:id="0">
    <w:p w:rsidR="00FE236E" w:rsidRDefault="00FE236E" w:rsidP="00346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36E" w:rsidRDefault="00FE236E" w:rsidP="00346879">
      <w:r>
        <w:separator/>
      </w:r>
    </w:p>
  </w:footnote>
  <w:footnote w:type="continuationSeparator" w:id="0">
    <w:p w:rsidR="00FE236E" w:rsidRDefault="00FE236E" w:rsidP="00346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48F"/>
    <w:rsid w:val="0011474A"/>
    <w:rsid w:val="00122AE6"/>
    <w:rsid w:val="00144783"/>
    <w:rsid w:val="00152883"/>
    <w:rsid w:val="0015416B"/>
    <w:rsid w:val="00176C8E"/>
    <w:rsid w:val="0025050F"/>
    <w:rsid w:val="002D4E18"/>
    <w:rsid w:val="00346879"/>
    <w:rsid w:val="003515C2"/>
    <w:rsid w:val="003C3621"/>
    <w:rsid w:val="00413FE9"/>
    <w:rsid w:val="00437083"/>
    <w:rsid w:val="00462FDF"/>
    <w:rsid w:val="004E1A54"/>
    <w:rsid w:val="005413C7"/>
    <w:rsid w:val="005613D8"/>
    <w:rsid w:val="00561BFA"/>
    <w:rsid w:val="00597938"/>
    <w:rsid w:val="005B4E8D"/>
    <w:rsid w:val="005C3994"/>
    <w:rsid w:val="005D41A2"/>
    <w:rsid w:val="005D5656"/>
    <w:rsid w:val="005E3A4C"/>
    <w:rsid w:val="00646858"/>
    <w:rsid w:val="006D3697"/>
    <w:rsid w:val="006F0B15"/>
    <w:rsid w:val="00724EB8"/>
    <w:rsid w:val="00743D49"/>
    <w:rsid w:val="00747880"/>
    <w:rsid w:val="007C6830"/>
    <w:rsid w:val="007E35D5"/>
    <w:rsid w:val="00843C51"/>
    <w:rsid w:val="00881B54"/>
    <w:rsid w:val="008A4840"/>
    <w:rsid w:val="008A7C76"/>
    <w:rsid w:val="008B74AB"/>
    <w:rsid w:val="00913FAA"/>
    <w:rsid w:val="00941123"/>
    <w:rsid w:val="0095576B"/>
    <w:rsid w:val="00984681"/>
    <w:rsid w:val="00A6448F"/>
    <w:rsid w:val="00A86F34"/>
    <w:rsid w:val="00AA6323"/>
    <w:rsid w:val="00B1297A"/>
    <w:rsid w:val="00B5095C"/>
    <w:rsid w:val="00B709C1"/>
    <w:rsid w:val="00B8202E"/>
    <w:rsid w:val="00B833AB"/>
    <w:rsid w:val="00C14D43"/>
    <w:rsid w:val="00C62A76"/>
    <w:rsid w:val="00C71E80"/>
    <w:rsid w:val="00C74977"/>
    <w:rsid w:val="00C778DA"/>
    <w:rsid w:val="00C77C7D"/>
    <w:rsid w:val="00C921E1"/>
    <w:rsid w:val="00C9571F"/>
    <w:rsid w:val="00CE0456"/>
    <w:rsid w:val="00D17AF4"/>
    <w:rsid w:val="00D82EA6"/>
    <w:rsid w:val="00D95EA0"/>
    <w:rsid w:val="00DF3073"/>
    <w:rsid w:val="00E04AD1"/>
    <w:rsid w:val="00E07D0D"/>
    <w:rsid w:val="00E35C89"/>
    <w:rsid w:val="00E83143"/>
    <w:rsid w:val="00F23E5F"/>
    <w:rsid w:val="00FE236E"/>
    <w:rsid w:val="00FF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rsid w:val="00346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879"/>
    <w:rPr>
      <w:sz w:val="24"/>
      <w:szCs w:val="24"/>
    </w:rPr>
  </w:style>
  <w:style w:type="paragraph" w:styleId="a5">
    <w:name w:val="footer"/>
    <w:basedOn w:val="a"/>
    <w:link w:val="a6"/>
    <w:rsid w:val="003468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6879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984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98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86</TotalTime>
  <Pages>4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4856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11</cp:revision>
  <cp:lastPrinted>2024-02-09T07:30:00Z</cp:lastPrinted>
  <dcterms:created xsi:type="dcterms:W3CDTF">2023-10-17T11:08:00Z</dcterms:created>
  <dcterms:modified xsi:type="dcterms:W3CDTF">2024-04-04T09:49:00Z</dcterms:modified>
</cp:coreProperties>
</file>